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7DBC8" w14:textId="2B4CDAF4" w:rsidR="00932C3B" w:rsidRDefault="00E83311" w:rsidP="001C3D7D">
      <w:pPr>
        <w:rPr>
          <w:rFonts w:ascii="Calibri" w:hAnsi="Calibri"/>
        </w:rPr>
      </w:pPr>
      <w:r>
        <w:rPr>
          <w:rFonts w:ascii="Calibri" w:hAnsi="Calibri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415FBA5C" wp14:editId="4609AC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47888" cy="2147888"/>
            <wp:effectExtent l="0" t="0" r="508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88" cy="214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B5457A" w14:textId="77777777" w:rsidR="00932C3B" w:rsidRDefault="00932C3B" w:rsidP="001C3D7D">
      <w:pPr>
        <w:rPr>
          <w:rFonts w:ascii="Calibri" w:hAnsi="Calibri"/>
        </w:rPr>
      </w:pPr>
    </w:p>
    <w:p w14:paraId="511C5653" w14:textId="77777777" w:rsidR="00932C3B" w:rsidRDefault="00932C3B" w:rsidP="001C3D7D">
      <w:pPr>
        <w:rPr>
          <w:rFonts w:ascii="Calibri" w:hAnsi="Calibri"/>
        </w:rPr>
      </w:pPr>
    </w:p>
    <w:p w14:paraId="5D326213" w14:textId="69D86286" w:rsidR="008F088E" w:rsidRDefault="00932C3B" w:rsidP="001C3D7D">
      <w:pPr>
        <w:rPr>
          <w:rFonts w:ascii="Calibri" w:hAnsi="Calibri"/>
          <w:sz w:val="40"/>
          <w:szCs w:val="40"/>
        </w:rPr>
      </w:pPr>
      <w:r w:rsidRPr="00932C3B">
        <w:rPr>
          <w:rFonts w:ascii="Calibri" w:hAnsi="Calibri"/>
          <w:sz w:val="40"/>
          <w:szCs w:val="40"/>
        </w:rPr>
        <w:t>Food Keeper (foodsafety.gov)</w:t>
      </w:r>
    </w:p>
    <w:p w14:paraId="6AC48855" w14:textId="14B2976C" w:rsidR="00932C3B" w:rsidRDefault="00932C3B" w:rsidP="001C3D7D">
      <w:pPr>
        <w:rPr>
          <w:rFonts w:ascii="Calibri" w:hAnsi="Calibri"/>
          <w:sz w:val="40"/>
          <w:szCs w:val="40"/>
        </w:rPr>
      </w:pPr>
    </w:p>
    <w:p w14:paraId="487519B6" w14:textId="4F682F7C" w:rsidR="00932C3B" w:rsidRPr="00932C3B" w:rsidRDefault="00932C3B" w:rsidP="00932C3B">
      <w:pPr>
        <w:spacing w:after="120"/>
        <w:rPr>
          <w:rFonts w:ascii="Calibri" w:hAnsi="Calibri"/>
        </w:rPr>
      </w:pPr>
    </w:p>
    <w:p w14:paraId="6ED5C87C" w14:textId="77777777" w:rsidR="00932C3B" w:rsidRDefault="00932C3B" w:rsidP="00932C3B">
      <w:pPr>
        <w:spacing w:after="0"/>
        <w:rPr>
          <w:rFonts w:ascii="Calibri" w:hAnsi="Calibri"/>
          <w:noProof/>
          <w:sz w:val="40"/>
          <w:szCs w:val="40"/>
        </w:rPr>
      </w:pPr>
    </w:p>
    <w:p w14:paraId="13855EF4" w14:textId="57D62650" w:rsidR="00932C3B" w:rsidRDefault="00932C3B" w:rsidP="001C3D7D">
      <w:pPr>
        <w:rPr>
          <w:rFonts w:ascii="Calibri" w:hAnsi="Calibri"/>
          <w:noProof/>
          <w:sz w:val="40"/>
          <w:szCs w:val="40"/>
        </w:rPr>
      </w:pPr>
    </w:p>
    <w:p w14:paraId="2F279637" w14:textId="3BA09E2A" w:rsidR="00932C3B" w:rsidRDefault="00932C3B" w:rsidP="001C3D7D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618B398" wp14:editId="108FCC65">
            <wp:simplePos x="0" y="0"/>
            <wp:positionH relativeFrom="column">
              <wp:posOffset>0</wp:posOffset>
            </wp:positionH>
            <wp:positionV relativeFrom="page">
              <wp:posOffset>4214813</wp:posOffset>
            </wp:positionV>
            <wp:extent cx="2133600" cy="2133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431383" w14:textId="7F8CD6A6" w:rsidR="00932C3B" w:rsidRDefault="00932C3B" w:rsidP="001C3D7D">
      <w:pPr>
        <w:rPr>
          <w:rFonts w:ascii="Calibri" w:hAnsi="Calibri"/>
          <w:sz w:val="40"/>
          <w:szCs w:val="40"/>
        </w:rPr>
      </w:pPr>
      <w:proofErr w:type="spellStart"/>
      <w:r>
        <w:rPr>
          <w:rFonts w:ascii="Calibri" w:hAnsi="Calibri"/>
          <w:sz w:val="40"/>
          <w:szCs w:val="40"/>
        </w:rPr>
        <w:t>Andriod</w:t>
      </w:r>
      <w:proofErr w:type="spellEnd"/>
      <w:r>
        <w:rPr>
          <w:rFonts w:ascii="Calibri" w:hAnsi="Calibri"/>
          <w:sz w:val="40"/>
          <w:szCs w:val="40"/>
        </w:rPr>
        <w:t xml:space="preserve"> Food Keeper App</w:t>
      </w:r>
    </w:p>
    <w:p w14:paraId="2160CABE" w14:textId="6AAFD7FC" w:rsidR="00932C3B" w:rsidRDefault="00932C3B" w:rsidP="001C3D7D">
      <w:pPr>
        <w:rPr>
          <w:rFonts w:ascii="Calibri" w:hAnsi="Calibri"/>
          <w:sz w:val="40"/>
          <w:szCs w:val="40"/>
        </w:rPr>
      </w:pPr>
    </w:p>
    <w:p w14:paraId="765BAF0E" w14:textId="75BC60AD" w:rsidR="00932C3B" w:rsidRDefault="00932C3B" w:rsidP="001C3D7D">
      <w:pPr>
        <w:rPr>
          <w:rFonts w:ascii="Calibri" w:hAnsi="Calibri"/>
          <w:sz w:val="40"/>
          <w:szCs w:val="40"/>
        </w:rPr>
      </w:pPr>
    </w:p>
    <w:p w14:paraId="64B4415B" w14:textId="723DE2A8" w:rsidR="00932C3B" w:rsidRPr="00932C3B" w:rsidRDefault="00E83311" w:rsidP="00932C3B">
      <w:pPr>
        <w:spacing w:after="120"/>
        <w:rPr>
          <w:rFonts w:ascii="Calibri" w:hAnsi="Calibri"/>
          <w:sz w:val="16"/>
          <w:szCs w:val="16"/>
        </w:rPr>
      </w:pPr>
      <w:r>
        <w:rPr>
          <w:rFonts w:ascii="Calibri" w:hAnsi="Calibri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62763CDC" wp14:editId="3911451D">
            <wp:simplePos x="0" y="0"/>
            <wp:positionH relativeFrom="column">
              <wp:posOffset>9525</wp:posOffset>
            </wp:positionH>
            <wp:positionV relativeFrom="paragraph">
              <wp:posOffset>191770</wp:posOffset>
            </wp:positionV>
            <wp:extent cx="2157095" cy="215709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501E5" w14:textId="0C7B5378" w:rsidR="00932C3B" w:rsidRDefault="00932C3B" w:rsidP="001C3D7D">
      <w:pPr>
        <w:rPr>
          <w:rFonts w:ascii="Calibri" w:hAnsi="Calibri"/>
          <w:sz w:val="40"/>
          <w:szCs w:val="40"/>
        </w:rPr>
      </w:pPr>
    </w:p>
    <w:p w14:paraId="65C84A52" w14:textId="77777777" w:rsidR="00932C3B" w:rsidRDefault="00932C3B" w:rsidP="001C3D7D">
      <w:pPr>
        <w:rPr>
          <w:rFonts w:ascii="Calibri" w:hAnsi="Calibri"/>
          <w:sz w:val="40"/>
          <w:szCs w:val="40"/>
        </w:rPr>
      </w:pPr>
    </w:p>
    <w:p w14:paraId="315C151F" w14:textId="117227A5" w:rsidR="00932C3B" w:rsidRDefault="00932C3B" w:rsidP="001C3D7D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Apple Food Keeper App</w:t>
      </w:r>
    </w:p>
    <w:p w14:paraId="61293756" w14:textId="625C7B91" w:rsidR="00932C3B" w:rsidRPr="00932C3B" w:rsidRDefault="00932C3B" w:rsidP="001C3D7D">
      <w:pPr>
        <w:rPr>
          <w:rFonts w:ascii="Calibri" w:hAnsi="Calibri"/>
          <w:sz w:val="40"/>
          <w:szCs w:val="40"/>
        </w:rPr>
      </w:pPr>
    </w:p>
    <w:sectPr w:rsidR="00932C3B" w:rsidRPr="00932C3B" w:rsidSect="00C97C74">
      <w:headerReference w:type="default" r:id="rId9"/>
      <w:headerReference w:type="first" r:id="rId10"/>
      <w:footerReference w:type="first" r:id="rId11"/>
      <w:pgSz w:w="12240" w:h="15840"/>
      <w:pgMar w:top="2880" w:right="1440" w:bottom="1800" w:left="1440" w:header="720" w:footer="115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8E3D5" w14:textId="77777777" w:rsidR="00932C3B" w:rsidRDefault="00932C3B">
      <w:pPr>
        <w:spacing w:after="0"/>
      </w:pPr>
      <w:r>
        <w:separator/>
      </w:r>
    </w:p>
  </w:endnote>
  <w:endnote w:type="continuationSeparator" w:id="0">
    <w:p w14:paraId="1AE5792B" w14:textId="77777777" w:rsidR="00932C3B" w:rsidRDefault="00932C3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87FDD" w14:textId="77777777" w:rsidR="001A6F94" w:rsidRDefault="006A1E35">
    <w:pPr>
      <w:pStyle w:val="Footer"/>
    </w:pPr>
    <w:r w:rsidRPr="006A1E35">
      <w:rPr>
        <w:rFonts w:ascii="Calibri" w:hAnsi="Calibri"/>
        <w:noProof/>
        <w:lang w:eastAsia="en-US"/>
      </w:rPr>
      <w:drawing>
        <wp:anchor distT="0" distB="0" distL="114300" distR="114300" simplePos="0" relativeHeight="251666432" behindDoc="1" locked="0" layoutInCell="1" allowOverlap="1" wp14:anchorId="06410CCE" wp14:editId="0894F00A">
          <wp:simplePos x="0" y="0"/>
          <wp:positionH relativeFrom="column">
            <wp:posOffset>5960185</wp:posOffset>
          </wp:positionH>
          <wp:positionV relativeFrom="paragraph">
            <wp:posOffset>314325</wp:posOffset>
          </wp:positionV>
          <wp:extent cx="677545" cy="401955"/>
          <wp:effectExtent l="0" t="0" r="8255" b="4445"/>
          <wp:wrapNone/>
          <wp:docPr id="3" name="Picture 3" descr="Macintosh HD:Users:Scott:Desktop:PREFERRED USE - Member of Feeding America Logo_4C EPS Fil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cott:Desktop:PREFERRED USE - Member of Feeding America Logo_4C EPS File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545" cy="401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4384" behindDoc="0" locked="0" layoutInCell="1" allowOverlap="1" wp14:anchorId="54C961C2" wp14:editId="4CB83D2C">
          <wp:simplePos x="0" y="0"/>
          <wp:positionH relativeFrom="column">
            <wp:posOffset>529030</wp:posOffset>
          </wp:positionH>
          <wp:positionV relativeFrom="paragraph">
            <wp:posOffset>-151765</wp:posOffset>
          </wp:positionV>
          <wp:extent cx="1409700" cy="177800"/>
          <wp:effectExtent l="0" t="0" r="12700" b="0"/>
          <wp:wrapNone/>
          <wp:docPr id="12" name="Picture 12" descr="Macintosh HD:Users:scottk:Desktop:dtc_themeline_368C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cottk:Desktop:dtc_themeline_368C.ep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17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0" distB="0" distL="114300" distR="114300" simplePos="0" relativeHeight="251662336" behindDoc="0" locked="0" layoutInCell="1" allowOverlap="1" wp14:anchorId="530F97D3" wp14:editId="18406780">
          <wp:simplePos x="0" y="0"/>
          <wp:positionH relativeFrom="column">
            <wp:posOffset>367740</wp:posOffset>
          </wp:positionH>
          <wp:positionV relativeFrom="paragraph">
            <wp:posOffset>276860</wp:posOffset>
          </wp:positionV>
          <wp:extent cx="4972050" cy="304800"/>
          <wp:effectExtent l="0" t="0" r="6350" b="0"/>
          <wp:wrapNone/>
          <wp:docPr id="11" name="Picture 11" descr="Macintosh HD:Users:scottk:Desktop:DTE addr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scottk:Desktop:DTE addre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95775" w14:textId="77777777" w:rsidR="00932C3B" w:rsidRDefault="00932C3B">
      <w:pPr>
        <w:spacing w:after="0"/>
      </w:pPr>
      <w:r>
        <w:separator/>
      </w:r>
    </w:p>
  </w:footnote>
  <w:footnote w:type="continuationSeparator" w:id="0">
    <w:p w14:paraId="4F33B2B7" w14:textId="77777777" w:rsidR="00932C3B" w:rsidRDefault="00932C3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31467" w14:textId="77777777" w:rsidR="001A6F94" w:rsidRDefault="001A6F94">
    <w:pPr>
      <w:pStyle w:val="Header"/>
    </w:pPr>
  </w:p>
  <w:p w14:paraId="3D726971" w14:textId="77777777" w:rsidR="001A6F94" w:rsidRDefault="001A6F94">
    <w:pPr>
      <w:pStyle w:val="Header"/>
    </w:pPr>
  </w:p>
  <w:p w14:paraId="6943EC77" w14:textId="77777777" w:rsidR="001A6F94" w:rsidRDefault="001A6F94">
    <w:pPr>
      <w:pStyle w:val="Header"/>
    </w:pPr>
  </w:p>
  <w:p w14:paraId="6DD377F4" w14:textId="77777777" w:rsidR="001A6F94" w:rsidRDefault="001A6F94">
    <w:pPr>
      <w:pStyle w:val="Header"/>
    </w:pPr>
  </w:p>
  <w:p w14:paraId="64ADCCF7" w14:textId="77777777" w:rsidR="001A6F94" w:rsidRDefault="001A6F94">
    <w:pPr>
      <w:pStyle w:val="Header"/>
    </w:pPr>
  </w:p>
  <w:p w14:paraId="7A9D0D59" w14:textId="77777777" w:rsidR="001A6F94" w:rsidRDefault="001A6F94">
    <w:pPr>
      <w:pStyle w:val="Header"/>
    </w:pPr>
  </w:p>
  <w:p w14:paraId="76160591" w14:textId="77777777" w:rsidR="001A6F94" w:rsidRDefault="001A6F94">
    <w:pPr>
      <w:pStyle w:val="Header"/>
    </w:pPr>
  </w:p>
  <w:p w14:paraId="45E07DCB" w14:textId="77777777" w:rsidR="001A6F94" w:rsidRDefault="001A6F94">
    <w:pPr>
      <w:pStyle w:val="Header"/>
    </w:pPr>
  </w:p>
  <w:p w14:paraId="5046A0CC" w14:textId="77777777" w:rsidR="001A6F94" w:rsidRDefault="001A6F94">
    <w:pPr>
      <w:pStyle w:val="Header"/>
    </w:pPr>
  </w:p>
  <w:p w14:paraId="409399F6" w14:textId="77777777" w:rsidR="001A6F94" w:rsidRDefault="001A6F94">
    <w:pPr>
      <w:pStyle w:val="Header"/>
    </w:pPr>
  </w:p>
  <w:p w14:paraId="798642C3" w14:textId="77777777" w:rsidR="001A6F94" w:rsidRDefault="001A6F94">
    <w:pPr>
      <w:pStyle w:val="Header"/>
    </w:pPr>
  </w:p>
  <w:p w14:paraId="2EBC2F39" w14:textId="77777777" w:rsidR="001A6F94" w:rsidRDefault="001A6F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5A716" w14:textId="77777777" w:rsidR="001A6F94" w:rsidRDefault="001A6F94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17814F3C" wp14:editId="56C95EA7">
          <wp:simplePos x="0" y="0"/>
          <wp:positionH relativeFrom="column">
            <wp:posOffset>-208990</wp:posOffset>
          </wp:positionH>
          <wp:positionV relativeFrom="paragraph">
            <wp:posOffset>492760</wp:posOffset>
          </wp:positionV>
          <wp:extent cx="2514600" cy="787400"/>
          <wp:effectExtent l="0" t="0" r="0" b="0"/>
          <wp:wrapNone/>
          <wp:docPr id="6" name="Picture 6" descr="Macintosh HD:Users:scottk:Desktop:dtc_logo_4cH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cottk:Desktop:dtc_logo_4cH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787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C3B"/>
    <w:rsid w:val="001A6F94"/>
    <w:rsid w:val="001C3D7D"/>
    <w:rsid w:val="002445DA"/>
    <w:rsid w:val="006A1E35"/>
    <w:rsid w:val="008F088E"/>
    <w:rsid w:val="00932C3B"/>
    <w:rsid w:val="00BA3679"/>
    <w:rsid w:val="00C97C74"/>
    <w:rsid w:val="00E83311"/>
    <w:rsid w:val="00FC3D8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6C919D"/>
  <w15:docId w15:val="{53C81594-C21A-47CF-9359-ED58B8107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A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088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F088E"/>
  </w:style>
  <w:style w:type="paragraph" w:styleId="Footer">
    <w:name w:val="footer"/>
    <w:basedOn w:val="Normal"/>
    <w:link w:val="FooterChar"/>
    <w:uiPriority w:val="99"/>
    <w:unhideWhenUsed/>
    <w:rsid w:val="008F088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F088E"/>
  </w:style>
  <w:style w:type="paragraph" w:styleId="BalloonText">
    <w:name w:val="Balloon Text"/>
    <w:basedOn w:val="Normal"/>
    <w:link w:val="BalloonTextChar"/>
    <w:uiPriority w:val="99"/>
    <w:semiHidden/>
    <w:unhideWhenUsed/>
    <w:rsid w:val="001A6F9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F9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\Letterhead\Letterhead%20Template%202016%20-%20No%20Boa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2016 - No Board</Template>
  <TotalTime>1</TotalTime>
  <Pages>1</Pages>
  <Words>13</Words>
  <Characters>79</Characters>
  <Application>Microsoft Office Word</Application>
  <DocSecurity>0</DocSecurity>
  <Lines>1</Lines>
  <Paragraphs>1</Paragraphs>
  <ScaleCrop>false</ScaleCrop>
  <Company>Sheehy+Associates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Slade</dc:creator>
  <cp:keywords/>
  <cp:lastModifiedBy>Kayla Slade</cp:lastModifiedBy>
  <cp:revision>2</cp:revision>
  <cp:lastPrinted>2011-07-19T13:56:00Z</cp:lastPrinted>
  <dcterms:created xsi:type="dcterms:W3CDTF">2023-03-30T13:46:00Z</dcterms:created>
  <dcterms:modified xsi:type="dcterms:W3CDTF">2023-03-30T13:46:00Z</dcterms:modified>
</cp:coreProperties>
</file>